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left w:val="double" w:sz="4" w:space="0" w:color="auto"/>
          <w:right w:val="double" w:sz="4" w:space="0" w:color="auto"/>
        </w:tblBorders>
        <w:tblLook w:val="04A0"/>
      </w:tblPr>
      <w:tblGrid>
        <w:gridCol w:w="674"/>
        <w:gridCol w:w="9639"/>
        <w:gridCol w:w="675"/>
      </w:tblGrid>
      <w:tr w:rsidR="000434C7" w:rsidRPr="007E7358" w:rsidTr="007E7358">
        <w:trPr>
          <w:trHeight w:val="53"/>
        </w:trPr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معنی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>کلمات زیر را بنویسید .</w:t>
            </w: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قشر :                   گریخت :                   کمیاب :                    آسیاب :                    گهر :</w:t>
            </w:r>
          </w:p>
          <w:p w:rsidR="00B001BB" w:rsidRPr="007E7358" w:rsidRDefault="00B001BB" w:rsidP="000434C7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طعمه :                  شهرت :                    کنیزک :                   تحقیر :                     خروشان :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معنی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>بیت های زیر را بنویسید .</w:t>
            </w:r>
          </w:p>
          <w:p w:rsidR="00B001BB" w:rsidRPr="007E7358" w:rsidRDefault="00B001BB" w:rsidP="000434C7">
            <w:pPr>
              <w:jc w:val="lowKashida"/>
              <w:rPr>
                <w:rFonts w:ascii="Times New Roman" w:hAnsi="Times New Roman" w:cs="Times New Roma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برگ درختان سبز </w:t>
            </w:r>
            <w:r w:rsidRPr="007E7358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در نظر هوشیار     هر ورقش دفتری است معرفت کردگار </w:t>
            </w: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ک</w:t>
            </w:r>
            <w:r w:rsidR="00D11368" w:rsidRPr="007E7358">
              <w:rPr>
                <w:rFonts w:cs="B Nazanin" w:hint="cs"/>
                <w:sz w:val="20"/>
                <w:szCs w:val="20"/>
                <w:rtl/>
              </w:rPr>
              <w:t>َ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رد بازرگان تجارت را تمام       باز آمد سوی منزل شادکام </w:t>
            </w: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آن یکی طوطی ز دردت بوی برد      زهره اش بدرید و لرزید و بمرد </w:t>
            </w: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</w:p>
          <w:p w:rsidR="00B001BB" w:rsidRPr="007E7358" w:rsidRDefault="00B001B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مرز را پرواز تیری می دهد سامان </w:t>
            </w:r>
          </w:p>
          <w:p w:rsidR="00B001BB" w:rsidRPr="007E7358" w:rsidRDefault="00B001BB" w:rsidP="00B001BB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آب زنید راه را هین که نگار می رسد    مژده دهید باغ را بوی بهار می رسد </w:t>
            </w:r>
          </w:p>
          <w:p w:rsidR="00B001BB" w:rsidRPr="007E7358" w:rsidRDefault="00B001BB" w:rsidP="00B001BB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7E7358" w:rsidRPr="007E7358" w:rsidRDefault="00B001BB" w:rsidP="007E7358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در جملات زیر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>فعل را مشخص کنید .</w:t>
            </w:r>
          </w:p>
          <w:p w:rsidR="00D11368" w:rsidRPr="007E7358" w:rsidRDefault="00B001BB" w:rsidP="007E735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خورشید جهان افروز از پشت ابرهای سفید نقاشی تابستان را تماشا کرد</w:t>
            </w:r>
            <w:r w:rsidR="00D11368" w:rsidRPr="007E7358">
              <w:rPr>
                <w:rFonts w:cs="B Nazanin" w:hint="cs"/>
                <w:sz w:val="20"/>
                <w:szCs w:val="20"/>
                <w:rtl/>
              </w:rPr>
              <w:t xml:space="preserve"> ، بسیار زیبا بود .</w:t>
            </w:r>
          </w:p>
          <w:p w:rsidR="00D11368" w:rsidRPr="007E7358" w:rsidRDefault="00D11368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</w:p>
          <w:p w:rsidR="00B001BB" w:rsidRPr="007E7358" w:rsidRDefault="007E735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Times New Roma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11368" w:rsidRPr="007E7358">
              <w:rPr>
                <w:rFonts w:cs="B Nazanin" w:hint="cs"/>
                <w:sz w:val="20"/>
                <w:szCs w:val="20"/>
                <w:rtl/>
              </w:rPr>
              <w:t xml:space="preserve">من فقط خوب نگاه کردم و به آنچه دیدم کمی اندیشیدم .  </w:t>
            </w:r>
            <w:r w:rsidR="00B001BB" w:rsidRPr="007E735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D11368" w:rsidRPr="007E7358" w:rsidRDefault="00D11368" w:rsidP="00D11368">
            <w:pPr>
              <w:pStyle w:val="ListParagraph"/>
              <w:rPr>
                <w:rFonts w:cs="Times New Roman" w:hint="cs"/>
                <w:sz w:val="20"/>
                <w:szCs w:val="20"/>
                <w:rtl/>
              </w:rPr>
            </w:pPr>
          </w:p>
          <w:p w:rsidR="00D11368" w:rsidRPr="007E7358" w:rsidRDefault="00D11368" w:rsidP="00D11368">
            <w:pPr>
              <w:pStyle w:val="ListParagraph"/>
              <w:jc w:val="lowKashida"/>
              <w:rPr>
                <w:rFonts w:cs="Times New Roman"/>
                <w:sz w:val="20"/>
                <w:szCs w:val="20"/>
                <w:rtl/>
              </w:rPr>
            </w:pP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D11368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در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>جملات زیر تشبیه را مشخص کنید .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با دو پای کودکانه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 xml:space="preserve">   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>می دویدم همچو آهو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برق چون شمشیر برّان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پاره می کرد ابرها را 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پدر همچو کوه استوار است 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دندان هایم همچو مروارید سفید است 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D11368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نوع جملات زیر را مشخص کنید ؟(عاطفی . پرسشی . امری . خبری )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آفتاب شروع به تابیدن می کند 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فرمانده سپاه توران چه کسی بود ؟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عجب بره بازیگوشی هستی </w:t>
            </w:r>
            <w:r w:rsidRPr="007E7358">
              <w:rPr>
                <w:rFonts w:cs="Times New Roman" w:hint="cs"/>
                <w:sz w:val="20"/>
                <w:szCs w:val="20"/>
                <w:rtl/>
              </w:rPr>
              <w:t>!</w:t>
            </w:r>
          </w:p>
          <w:p w:rsidR="00D11368" w:rsidRPr="007E7358" w:rsidRDefault="00D11368" w:rsidP="00D11368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اکنون چیزی هم به من بیاموز 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7902AB" w:rsidP="000434C7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................. از یک یا چند واژه تشکیل می شود و پیام کاملی را به شنونده انتقال می دهند </w:t>
            </w:r>
            <w:r w:rsidR="007E7358" w:rsidRPr="007E7358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7902AB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درستی یا نادرستی عبارات زیر را مشخص کنید ؟</w:t>
            </w:r>
          </w:p>
          <w:p w:rsidR="007902AB" w:rsidRPr="007E7358" w:rsidRDefault="002D3733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27" style="position:absolute;left:0;text-align:left;margin-left:268.7pt;margin-top:4.5pt;width:9.15pt;height:8.05pt;z-index:251659264">
                  <w10:wrap anchorx="page"/>
                </v:rect>
              </w:pict>
            </w: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26" style="position:absolute;left:0;text-align:left;margin-left:304.85pt;margin-top:4.5pt;width:9.15pt;height:8.05pt;z-index:251658240">
                  <w10:wrap anchorx="page"/>
                </v:rect>
              </w:pict>
            </w:r>
            <w:r w:rsidR="007902AB" w:rsidRPr="007E7358">
              <w:rPr>
                <w:rFonts w:cs="B Nazanin" w:hint="cs"/>
                <w:sz w:val="20"/>
                <w:szCs w:val="20"/>
                <w:rtl/>
              </w:rPr>
              <w:t xml:space="preserve">الف)مخالف کلمه خواب ، خوابیدن است .  درست        غلط </w:t>
            </w:r>
          </w:p>
          <w:p w:rsidR="007902AB" w:rsidRPr="007E7358" w:rsidRDefault="002D3733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30" style="position:absolute;left:0;text-align:left;margin-left:271.95pt;margin-top:3.35pt;width:9.15pt;height:8.05pt;z-index:251661312">
                  <w10:wrap anchorx="page"/>
                </v:rect>
              </w:pict>
            </w: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29" style="position:absolute;left:0;text-align:left;margin-left:309.2pt;margin-top:3.35pt;width:9.15pt;height:8.05pt;z-index:251660288">
                  <w10:wrap anchorx="page"/>
                </v:rect>
              </w:pict>
            </w:r>
            <w:r w:rsidR="007902AB" w:rsidRPr="007E7358">
              <w:rPr>
                <w:rFonts w:cs="B Nazanin" w:hint="cs"/>
                <w:sz w:val="20"/>
                <w:szCs w:val="20"/>
                <w:rtl/>
              </w:rPr>
              <w:t>ب)مخالف کلمه روشنایی ، تاریکی است . درست        غلط</w:t>
            </w:r>
          </w:p>
          <w:p w:rsidR="007902AB" w:rsidRPr="007E7358" w:rsidRDefault="00857229" w:rsidP="007902AB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398.9pt;margin-top:7.05pt;width:11.8pt;height:0;flip:x;z-index:251662336" o:connectortype="straight">
                  <v:stroke endarrow="block"/>
                  <w10:wrap anchorx="page"/>
                </v:shape>
              </w:pict>
            </w:r>
            <w:r w:rsidR="002D3733"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33" style="position:absolute;left:0;text-align:left;margin-left:268.7pt;margin-top:2.8pt;width:9.15pt;height:8.05pt;z-index:251664384">
                  <w10:wrap anchorx="page"/>
                </v:rect>
              </w:pict>
            </w:r>
            <w:r w:rsidR="002D3733"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32" style="position:absolute;left:0;text-align:left;margin-left:300.05pt;margin-top:2.75pt;width:9.15pt;height:8.05pt;z-index:251663360">
                  <w10:wrap anchorx="page"/>
                </v:rect>
              </w:pict>
            </w:r>
            <w:r w:rsidR="007902AB" w:rsidRPr="007E7358">
              <w:rPr>
                <w:rFonts w:cs="B Nazanin" w:hint="cs"/>
                <w:sz w:val="20"/>
                <w:szCs w:val="20"/>
                <w:rtl/>
              </w:rPr>
              <w:t>ج)هم خانواده نقّاش     نقّاشی و نقش است . درست       غلط</w:t>
            </w:r>
          </w:p>
          <w:p w:rsidR="007902AB" w:rsidRPr="007E7358" w:rsidRDefault="002D3733" w:rsidP="007902AB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34" style="position:absolute;left:0;text-align:left;margin-left:281.1pt;margin-top:2.95pt;width:9.15pt;height:8.05pt;z-index:251665408">
                  <w10:wrap anchorx="page"/>
                </v:rect>
              </w:pict>
            </w:r>
            <w:r w:rsidRPr="007E7358">
              <w:rPr>
                <w:rFonts w:cs="B Nazanin" w:hint="cs"/>
                <w:noProof/>
                <w:sz w:val="20"/>
                <w:szCs w:val="20"/>
                <w:rtl/>
              </w:rPr>
              <w:pict>
                <v:rect id="_x0000_s1035" style="position:absolute;left:0;text-align:left;margin-left:318.35pt;margin-top:2.95pt;width:9.15pt;height:8.05pt;z-index:251666432">
                  <w10:wrap anchorx="page"/>
                </v:rect>
              </w:pict>
            </w:r>
            <w:r w:rsidR="007902AB" w:rsidRPr="007E7358">
              <w:rPr>
                <w:rFonts w:cs="B Nazanin" w:hint="cs"/>
                <w:sz w:val="20"/>
                <w:szCs w:val="20"/>
                <w:rtl/>
              </w:rPr>
              <w:t xml:space="preserve">د)هم خانواده مشتاق کلمه ذوق است . درست        غلط 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DD57FD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معنی کلماتی که زیر آن ها خط کشیده شده است بنویسید ؟</w:t>
            </w:r>
          </w:p>
          <w:p w:rsidR="00DD57FD" w:rsidRPr="007E7358" w:rsidRDefault="00DD57FD" w:rsidP="00DD57FD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هر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غلامی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را بیاورد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ارمغان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هر کنیزک را ببخشید او نشان . </w:t>
            </w:r>
          </w:p>
          <w:p w:rsidR="00DD57FD" w:rsidRPr="007E7358" w:rsidRDefault="00DD57FD" w:rsidP="00DD57FD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روبَهَک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جَست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و طُعمه را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بِرُبود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  <w:p w:rsidR="00DD57FD" w:rsidRPr="007E7358" w:rsidRDefault="00DD57FD" w:rsidP="00DD57FD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می شنیدم اندر این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گوهرفشانی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راز های </w:t>
            </w:r>
            <w:r w:rsidRPr="007E7358">
              <w:rPr>
                <w:rFonts w:cs="B Nazanin" w:hint="cs"/>
                <w:sz w:val="20"/>
                <w:szCs w:val="20"/>
                <w:u w:val="single"/>
                <w:rtl/>
              </w:rPr>
              <w:t>جاودانی</w:t>
            </w:r>
            <w:r w:rsidRPr="007E735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0434C7" w:rsidRPr="007E7358" w:rsidTr="000434C7">
        <w:tc>
          <w:tcPr>
            <w:tcW w:w="674" w:type="dxa"/>
          </w:tcPr>
          <w:p w:rsidR="000434C7" w:rsidRPr="007E7358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39" w:type="dxa"/>
          </w:tcPr>
          <w:p w:rsidR="000434C7" w:rsidRPr="007E7358" w:rsidRDefault="00D572D2" w:rsidP="000434C7">
            <w:pPr>
              <w:jc w:val="lowKashida"/>
              <w:rPr>
                <w:rFonts w:cs="B Nazanin" w:hint="cs"/>
                <w:sz w:val="20"/>
                <w:szCs w:val="20"/>
                <w:rtl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جملات زیر را تکمیل نمائید ؟</w:t>
            </w:r>
          </w:p>
          <w:p w:rsidR="00D572D2" w:rsidRPr="007E7358" w:rsidRDefault="00D572D2" w:rsidP="00D572D2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خودباور به کسی می گویند که :</w:t>
            </w:r>
          </w:p>
          <w:p w:rsidR="00D572D2" w:rsidRPr="007E7358" w:rsidRDefault="00D572D2" w:rsidP="00D572D2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خودبین به کسی می گویند که :</w:t>
            </w:r>
          </w:p>
          <w:p w:rsidR="00D572D2" w:rsidRPr="007E7358" w:rsidRDefault="00D572D2" w:rsidP="00D572D2">
            <w:pPr>
              <w:pStyle w:val="ListParagraph"/>
              <w:numPr>
                <w:ilvl w:val="0"/>
                <w:numId w:val="2"/>
              </w:numPr>
              <w:jc w:val="lowKashida"/>
              <w:rPr>
                <w:rFonts w:cs="B Nazanin" w:hint="cs"/>
                <w:sz w:val="20"/>
                <w:szCs w:val="20"/>
              </w:rPr>
            </w:pPr>
            <w:r w:rsidRPr="007E7358">
              <w:rPr>
                <w:rFonts w:cs="B Nazanin" w:hint="cs"/>
                <w:sz w:val="20"/>
                <w:szCs w:val="20"/>
                <w:rtl/>
              </w:rPr>
              <w:t>خوددار به کسی می گویند که :</w:t>
            </w:r>
          </w:p>
          <w:p w:rsidR="00D572D2" w:rsidRPr="007E7358" w:rsidRDefault="00D572D2" w:rsidP="00D572D2">
            <w:pPr>
              <w:ind w:left="360"/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75" w:type="dxa"/>
          </w:tcPr>
          <w:p w:rsidR="000434C7" w:rsidRPr="007E7358" w:rsidRDefault="000434C7" w:rsidP="000434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CB6693" w:rsidRPr="007E7358" w:rsidRDefault="00CB6693">
      <w:pPr>
        <w:rPr>
          <w:rFonts w:cs="B Nazanin"/>
          <w:sz w:val="20"/>
          <w:szCs w:val="20"/>
        </w:rPr>
      </w:pPr>
    </w:p>
    <w:sectPr w:rsidR="00CB6693" w:rsidRPr="007E7358" w:rsidSect="007E735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0" w:right="567" w:bottom="567" w:left="567" w:header="709" w:footer="21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CDB" w:rsidRDefault="00765CDB" w:rsidP="000434C7">
      <w:pPr>
        <w:spacing w:after="0" w:line="240" w:lineRule="auto"/>
      </w:pPr>
      <w:r>
        <w:separator/>
      </w:r>
    </w:p>
  </w:endnote>
  <w:endnote w:type="continuationSeparator" w:id="0">
    <w:p w:rsidR="00765CDB" w:rsidRDefault="00765CDB" w:rsidP="00043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C77DC53-67C9-440F-A90F-78204958A534}"/>
    <w:embedBold r:id="rId2" w:fontKey="{31A525B6-A5EA-408A-9F14-E66ECC3DC224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CDD04E18-78AF-4FF7-9F50-5BA4459E2A0D}"/>
    <w:embedBold r:id="rId4" w:fontKey="{59802C51-1666-4D95-8FD3-48EE4B9D29E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  <w:embedRegular r:id="rId5" w:fontKey="{19064B0D-5817-4792-BB20-8C8E30F36400}"/>
    <w:embedBold r:id="rId6" w:fontKey="{C1777600-B23D-4291-B6E8-DC27B75EFBF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D44B351F-CC69-4146-8FF7-0516A267DA8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FE" w:rsidRPr="00090AFE" w:rsidRDefault="00090AFE" w:rsidP="00090AFE">
    <w:pPr>
      <w:pStyle w:val="Footer"/>
      <w:tabs>
        <w:tab w:val="clear" w:pos="4513"/>
        <w:tab w:val="clear" w:pos="9026"/>
      </w:tabs>
      <w:jc w:val="center"/>
      <w:rPr>
        <w:rFonts w:cs="B Nazanin"/>
        <w:b/>
        <w:bCs/>
        <w:sz w:val="20"/>
        <w:szCs w:val="20"/>
      </w:rPr>
    </w:pPr>
    <w:r w:rsidRPr="00090AFE">
      <w:rPr>
        <w:rFonts w:cs="B Nazanin" w:hint="cs"/>
        <w:b/>
        <w:bCs/>
        <w:sz w:val="20"/>
        <w:szCs w:val="20"/>
        <w:rtl/>
      </w:rPr>
      <w:t>با آرزوي توفيق .......... طراح سوال: #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CDB" w:rsidRDefault="00765CDB" w:rsidP="000434C7">
      <w:pPr>
        <w:spacing w:after="0" w:line="240" w:lineRule="auto"/>
      </w:pPr>
      <w:r>
        <w:separator/>
      </w:r>
    </w:p>
  </w:footnote>
  <w:footnote w:type="continuationSeparator" w:id="0">
    <w:p w:rsidR="00765CDB" w:rsidRDefault="00765CDB" w:rsidP="00043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2858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9" o:spid="_x0000_s2050" type="#_x0000_t136" style="position:absolute;left:0;text-align:left;margin-left:0;margin-top:0;width:702.35pt;height:5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tblLook w:val="04A0"/>
    </w:tblPr>
    <w:tblGrid>
      <w:gridCol w:w="674"/>
      <w:gridCol w:w="2944"/>
      <w:gridCol w:w="3817"/>
      <w:gridCol w:w="2878"/>
      <w:gridCol w:w="675"/>
    </w:tblGrid>
    <w:tr w:rsidR="002A1072" w:rsidRPr="000F4C89" w:rsidTr="00FA3DFF">
      <w:tc>
        <w:tcPr>
          <w:tcW w:w="10988" w:type="dxa"/>
          <w:gridSpan w:val="5"/>
          <w:tcBorders>
            <w:top w:val="double" w:sz="4" w:space="0" w:color="auto"/>
            <w:bottom w:val="dashSmallGap" w:sz="2" w:space="0" w:color="FBD4B4" w:themeColor="accent6" w:themeTint="66"/>
          </w:tcBorders>
        </w:tcPr>
        <w:p w:rsidR="002A1072" w:rsidRPr="007E7358" w:rsidRDefault="007E7358" w:rsidP="002A1072">
          <w:pPr>
            <w:jc w:val="center"/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به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نام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خداوند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ماه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و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مهر</w:t>
          </w:r>
        </w:p>
      </w:tc>
    </w:tr>
    <w:tr w:rsidR="008C3F6C" w:rsidRPr="000F4C89" w:rsidTr="00EF2A63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7E7358" w:rsidRDefault="008C3F6C" w:rsidP="00947073">
          <w:pPr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نام</w:t>
          </w:r>
          <w:r w:rsidRPr="007E7358">
            <w:rPr>
              <w:rFonts w:cs="Aharoni"/>
              <w:sz w:val="20"/>
              <w:szCs w:val="20"/>
              <w:rtl/>
            </w:rPr>
            <w:t>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7E7358" w:rsidRDefault="008C3F6C" w:rsidP="007F1A07">
          <w:pPr>
            <w:jc w:val="center"/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مديريت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آموزش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و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پرورش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شهرستان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خواف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7E7358" w:rsidRDefault="008C3F6C" w:rsidP="008C3F6C">
          <w:pPr>
            <w:tabs>
              <w:tab w:val="center" w:pos="1668"/>
            </w:tabs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تاريخ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امتحان</w:t>
          </w:r>
          <w:r w:rsidRPr="007E7358">
            <w:rPr>
              <w:rFonts w:cs="Aharoni"/>
              <w:sz w:val="20"/>
              <w:szCs w:val="20"/>
              <w:rtl/>
            </w:rPr>
            <w:t>:</w:t>
          </w:r>
          <w:r w:rsidRPr="007E7358">
            <w:rPr>
              <w:rFonts w:cs="Aharoni"/>
              <w:sz w:val="20"/>
              <w:szCs w:val="20"/>
              <w:rtl/>
            </w:rPr>
            <w:tab/>
            <w:t xml:space="preserve">  </w:t>
          </w:r>
          <w:r w:rsidR="007E7358" w:rsidRPr="007E7358">
            <w:rPr>
              <w:rFonts w:cs="Aharoni"/>
              <w:sz w:val="20"/>
              <w:szCs w:val="20"/>
              <w:rtl/>
            </w:rPr>
            <w:t>15</w:t>
          </w:r>
          <w:r w:rsidRPr="007E7358">
            <w:rPr>
              <w:rFonts w:cs="Aharoni"/>
              <w:sz w:val="20"/>
              <w:szCs w:val="20"/>
              <w:rtl/>
            </w:rPr>
            <w:t xml:space="preserve"> /10/1403</w:t>
          </w:r>
        </w:p>
      </w:tc>
    </w:tr>
    <w:tr w:rsidR="008C3F6C" w:rsidRPr="000F4C89" w:rsidTr="00E52F13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7E7358" w:rsidRDefault="008C3F6C" w:rsidP="00CA2477">
          <w:pPr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نام‌خانوادگي</w:t>
          </w:r>
          <w:r w:rsidRPr="007E7358">
            <w:rPr>
              <w:rFonts w:cs="Aharoni"/>
              <w:sz w:val="20"/>
              <w:szCs w:val="20"/>
              <w:rtl/>
            </w:rPr>
            <w:t>:</w:t>
          </w:r>
        </w:p>
      </w:tc>
      <w:tc>
        <w:tcPr>
          <w:tcW w:w="3817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7E7358" w:rsidRDefault="008C3F6C" w:rsidP="002A1072">
          <w:pPr>
            <w:jc w:val="center"/>
            <w:rPr>
              <w:rFonts w:cs="Aharoni"/>
              <w:b/>
              <w:bCs/>
              <w:sz w:val="20"/>
              <w:szCs w:val="20"/>
              <w:rtl/>
            </w:rPr>
          </w:pPr>
          <w:r w:rsidRPr="007E7358">
            <w:rPr>
              <w:rFonts w:cs="B Nazanin"/>
              <w:b/>
              <w:bCs/>
              <w:sz w:val="18"/>
              <w:szCs w:val="18"/>
              <w:rtl/>
            </w:rPr>
            <w:t>دبستان</w:t>
          </w:r>
          <w:r w:rsidRPr="007E7358">
            <w:rPr>
              <w:rFonts w:cs="Aharoni"/>
              <w:b/>
              <w:bCs/>
              <w:sz w:val="18"/>
              <w:szCs w:val="18"/>
              <w:rtl/>
            </w:rPr>
            <w:t xml:space="preserve"> </w:t>
          </w:r>
          <w:r w:rsidRPr="007E7358">
            <w:rPr>
              <w:rFonts w:cs="B Nazanin"/>
              <w:b/>
              <w:bCs/>
              <w:sz w:val="18"/>
              <w:szCs w:val="18"/>
              <w:rtl/>
            </w:rPr>
            <w:t>غیردولتی</w:t>
          </w:r>
          <w:r w:rsidRPr="007E7358">
            <w:rPr>
              <w:rFonts w:cs="Aharoni"/>
              <w:b/>
              <w:bCs/>
              <w:sz w:val="18"/>
              <w:szCs w:val="18"/>
              <w:rtl/>
            </w:rPr>
            <w:t xml:space="preserve"> </w:t>
          </w:r>
          <w:r w:rsidRPr="007E7358">
            <w:rPr>
              <w:rFonts w:cs="B Nazanin"/>
              <w:b/>
              <w:bCs/>
              <w:sz w:val="18"/>
              <w:szCs w:val="18"/>
              <w:rtl/>
            </w:rPr>
            <w:t>نوآوران</w:t>
          </w:r>
          <w:r w:rsidRPr="007E7358">
            <w:rPr>
              <w:rFonts w:cs="Aharoni"/>
              <w:b/>
              <w:bCs/>
              <w:sz w:val="18"/>
              <w:szCs w:val="18"/>
              <w:rtl/>
            </w:rPr>
            <w:t xml:space="preserve"> </w:t>
          </w:r>
          <w:r w:rsidRPr="007E7358">
            <w:rPr>
              <w:rFonts w:cs="B Nazanin"/>
              <w:b/>
              <w:bCs/>
              <w:sz w:val="18"/>
              <w:szCs w:val="18"/>
              <w:rtl/>
            </w:rPr>
            <w:t>اندیشه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7E7358" w:rsidRDefault="008C3F6C" w:rsidP="00CA2477">
          <w:pPr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ساعت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شروع</w:t>
          </w:r>
          <w:r w:rsidRPr="007E7358">
            <w:rPr>
              <w:rFonts w:cs="Aharoni"/>
              <w:sz w:val="20"/>
              <w:szCs w:val="20"/>
              <w:rtl/>
            </w:rPr>
            <w:t xml:space="preserve"> :</w:t>
          </w:r>
          <w:r w:rsidR="007E7358" w:rsidRPr="007E7358">
            <w:rPr>
              <w:rFonts w:cs="Aharoni"/>
              <w:sz w:val="20"/>
              <w:szCs w:val="20"/>
              <w:rtl/>
            </w:rPr>
            <w:t xml:space="preserve">          8:30</w:t>
          </w:r>
        </w:p>
      </w:tc>
    </w:tr>
    <w:tr w:rsidR="00A1644F" w:rsidRPr="000F4C89" w:rsidTr="00272328">
      <w:trPr>
        <w:trHeight w:val="494"/>
      </w:trPr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7E7358" w:rsidRDefault="007E7358" w:rsidP="007E7358">
          <w:pPr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اموزگار</w:t>
          </w:r>
          <w:r w:rsidRPr="007E7358">
            <w:rPr>
              <w:rFonts w:cs="Aharoni"/>
              <w:sz w:val="20"/>
              <w:szCs w:val="20"/>
              <w:rtl/>
            </w:rPr>
            <w:t xml:space="preserve">: </w:t>
          </w:r>
          <w:r w:rsidRPr="007E7358">
            <w:rPr>
              <w:rFonts w:cs="B Nazanin"/>
              <w:sz w:val="20"/>
              <w:szCs w:val="20"/>
              <w:rtl/>
            </w:rPr>
            <w:t>خانم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قریشی</w:t>
          </w:r>
        </w:p>
      </w:tc>
      <w:tc>
        <w:tcPr>
          <w:tcW w:w="3817" w:type="dxa"/>
          <w:vMerge w:val="restart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7E7358" w:rsidRDefault="007E7358" w:rsidP="00CA2477">
          <w:pPr>
            <w:jc w:val="center"/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ازمون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درس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اول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تا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درس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هفتم</w:t>
          </w: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A1644F" w:rsidRPr="007E7358" w:rsidRDefault="00A1644F" w:rsidP="00A1644F">
          <w:pPr>
            <w:tabs>
              <w:tab w:val="center" w:pos="1668"/>
            </w:tabs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مدت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امتحان</w:t>
          </w:r>
          <w:r w:rsidRPr="007E7358">
            <w:rPr>
              <w:rFonts w:cs="Aharoni"/>
              <w:sz w:val="20"/>
              <w:szCs w:val="20"/>
              <w:rtl/>
            </w:rPr>
            <w:t>:</w:t>
          </w:r>
          <w:r w:rsidRPr="007E7358">
            <w:rPr>
              <w:rFonts w:cs="Aharoni"/>
              <w:sz w:val="20"/>
              <w:szCs w:val="20"/>
              <w:rtl/>
            </w:rPr>
            <w:tab/>
          </w:r>
          <w:r w:rsidR="007E7358" w:rsidRPr="007E7358">
            <w:rPr>
              <w:rFonts w:cs="Aharoni"/>
              <w:sz w:val="20"/>
              <w:szCs w:val="20"/>
              <w:rtl/>
            </w:rPr>
            <w:t xml:space="preserve"> 45</w:t>
          </w:r>
          <w:r w:rsidRPr="007E7358">
            <w:rPr>
              <w:rFonts w:cs="B Nazanin"/>
              <w:b/>
              <w:bCs/>
              <w:sz w:val="20"/>
              <w:szCs w:val="20"/>
              <w:rtl/>
            </w:rPr>
            <w:t>دقيقه</w:t>
          </w:r>
        </w:p>
      </w:tc>
    </w:tr>
    <w:tr w:rsidR="00A1644F" w:rsidRPr="000F4C89" w:rsidTr="009C6F4A">
      <w:tc>
        <w:tcPr>
          <w:tcW w:w="3618" w:type="dxa"/>
          <w:gridSpan w:val="2"/>
          <w:tcBorders>
            <w:top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7E7358" w:rsidRDefault="00A1644F" w:rsidP="00A1644F">
          <w:pPr>
            <w:rPr>
              <w:rFonts w:cs="Aharoni"/>
              <w:sz w:val="20"/>
              <w:szCs w:val="20"/>
              <w:rtl/>
            </w:rPr>
          </w:pPr>
          <w:r w:rsidRPr="007E7358">
            <w:rPr>
              <w:rFonts w:cs="B Nazanin"/>
              <w:sz w:val="20"/>
              <w:szCs w:val="20"/>
              <w:rtl/>
            </w:rPr>
            <w:t>نام</w:t>
          </w:r>
          <w:r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sz w:val="20"/>
              <w:szCs w:val="20"/>
              <w:rtl/>
            </w:rPr>
            <w:t>درس</w:t>
          </w:r>
          <w:r w:rsidRPr="007E7358">
            <w:rPr>
              <w:rFonts w:cs="Aharoni"/>
              <w:sz w:val="20"/>
              <w:szCs w:val="20"/>
              <w:rtl/>
            </w:rPr>
            <w:t>:</w:t>
          </w:r>
          <w:r w:rsidR="007E7358" w:rsidRPr="007E7358">
            <w:rPr>
              <w:rFonts w:cs="Aharoni"/>
              <w:sz w:val="20"/>
              <w:szCs w:val="20"/>
              <w:rtl/>
            </w:rPr>
            <w:t xml:space="preserve"> </w:t>
          </w:r>
          <w:r w:rsidR="007E7358" w:rsidRPr="007E7358">
            <w:rPr>
              <w:rFonts w:cs="B Nazanin"/>
              <w:sz w:val="20"/>
              <w:szCs w:val="20"/>
              <w:rtl/>
            </w:rPr>
            <w:t>فارسی</w:t>
          </w:r>
        </w:p>
      </w:tc>
      <w:tc>
        <w:tcPr>
          <w:tcW w:w="3817" w:type="dxa"/>
          <w:vMerge/>
          <w:tcBorders>
            <w:left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7E7358" w:rsidRDefault="00A1644F" w:rsidP="00CA2477">
          <w:pPr>
            <w:jc w:val="center"/>
            <w:rPr>
              <w:rFonts w:cs="Aharoni"/>
              <w:b/>
              <w:bCs/>
              <w:sz w:val="20"/>
              <w:szCs w:val="20"/>
              <w:rtl/>
            </w:rPr>
          </w:pPr>
        </w:p>
      </w:tc>
      <w:tc>
        <w:tcPr>
          <w:tcW w:w="3553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ouble" w:sz="4" w:space="0" w:color="auto"/>
          </w:tcBorders>
        </w:tcPr>
        <w:p w:rsidR="00A1644F" w:rsidRPr="007E7358" w:rsidRDefault="00A1644F" w:rsidP="00A1644F">
          <w:pPr>
            <w:rPr>
              <w:rFonts w:cs="Aharoni"/>
              <w:b/>
              <w:bCs/>
              <w:sz w:val="20"/>
              <w:szCs w:val="20"/>
              <w:rtl/>
            </w:rPr>
          </w:pPr>
          <w:r w:rsidRPr="007E7358">
            <w:rPr>
              <w:rFonts w:cs="B Nazanin"/>
              <w:b/>
              <w:bCs/>
              <w:sz w:val="20"/>
              <w:szCs w:val="20"/>
              <w:rtl/>
            </w:rPr>
            <w:t>تعداد</w:t>
          </w:r>
          <w:r w:rsidRPr="007E7358">
            <w:rPr>
              <w:rFonts w:cs="Aharoni"/>
              <w:b/>
              <w:bCs/>
              <w:sz w:val="20"/>
              <w:szCs w:val="20"/>
              <w:rtl/>
            </w:rPr>
            <w:t xml:space="preserve"> </w:t>
          </w:r>
          <w:r w:rsidRPr="007E7358">
            <w:rPr>
              <w:rFonts w:cs="B Nazanin"/>
              <w:b/>
              <w:bCs/>
              <w:sz w:val="20"/>
              <w:szCs w:val="20"/>
              <w:rtl/>
            </w:rPr>
            <w:t>صفحه</w:t>
          </w:r>
          <w:r w:rsidRPr="007E7358">
            <w:rPr>
              <w:rFonts w:cs="Aharoni"/>
              <w:b/>
              <w:bCs/>
              <w:sz w:val="20"/>
              <w:szCs w:val="20"/>
              <w:rtl/>
            </w:rPr>
            <w:t xml:space="preserve">: </w:t>
          </w:r>
          <w:r w:rsidR="002858E6" w:rsidRPr="007E7358">
            <w:rPr>
              <w:rFonts w:cs="Aharoni"/>
              <w:b/>
              <w:bCs/>
              <w:sz w:val="24"/>
              <w:szCs w:val="24"/>
            </w:rPr>
            <w:fldChar w:fldCharType="begin"/>
          </w:r>
          <w:r w:rsidRPr="007E7358">
            <w:rPr>
              <w:rFonts w:cs="Aharoni"/>
              <w:b/>
              <w:bCs/>
            </w:rPr>
            <w:instrText>NUMPAGES</w:instrText>
          </w:r>
          <w:r w:rsidR="002858E6" w:rsidRPr="007E7358">
            <w:rPr>
              <w:rFonts w:cs="Aharoni"/>
              <w:b/>
              <w:bCs/>
              <w:sz w:val="24"/>
              <w:szCs w:val="24"/>
            </w:rPr>
            <w:fldChar w:fldCharType="separate"/>
          </w:r>
          <w:r w:rsidR="00857229">
            <w:rPr>
              <w:rFonts w:cs="Times New Roman"/>
              <w:b/>
              <w:bCs/>
              <w:noProof/>
              <w:sz w:val="24"/>
              <w:szCs w:val="24"/>
              <w:rtl/>
            </w:rPr>
            <w:t>1</w:t>
          </w:r>
          <w:r w:rsidR="002858E6" w:rsidRPr="007E7358">
            <w:rPr>
              <w:rFonts w:cs="Aharoni"/>
              <w:b/>
              <w:bCs/>
              <w:sz w:val="24"/>
              <w:szCs w:val="24"/>
            </w:rPr>
            <w:fldChar w:fldCharType="end"/>
          </w:r>
        </w:p>
      </w:tc>
    </w:tr>
    <w:tr w:rsidR="000434C7" w:rsidRPr="000F4C89" w:rsidTr="00CA2477">
      <w:tc>
        <w:tcPr>
          <w:tcW w:w="674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</w:tcPr>
        <w:p w:rsidR="000434C7" w:rsidRPr="007E7358" w:rsidRDefault="000434C7" w:rsidP="000434C7">
          <w:pPr>
            <w:jc w:val="center"/>
            <w:rPr>
              <w:rFonts w:cs="Aharoni"/>
              <w:b/>
              <w:bCs/>
              <w:sz w:val="20"/>
              <w:szCs w:val="20"/>
              <w:rtl/>
            </w:rPr>
          </w:pPr>
          <w:r w:rsidRPr="007E7358">
            <w:rPr>
              <w:rFonts w:cs="B Nazanin"/>
              <w:b/>
              <w:bCs/>
              <w:sz w:val="20"/>
              <w:szCs w:val="20"/>
              <w:rtl/>
            </w:rPr>
            <w:t>رديف</w:t>
          </w:r>
        </w:p>
      </w:tc>
      <w:tc>
        <w:tcPr>
          <w:tcW w:w="9639" w:type="dxa"/>
          <w:gridSpan w:val="3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</w:tcPr>
        <w:p w:rsidR="000434C7" w:rsidRPr="007E7358" w:rsidRDefault="000434C7" w:rsidP="000434C7">
          <w:pPr>
            <w:jc w:val="center"/>
            <w:rPr>
              <w:rFonts w:cs="Aharoni"/>
              <w:b/>
              <w:bCs/>
              <w:sz w:val="20"/>
              <w:szCs w:val="20"/>
              <w:rtl/>
            </w:rPr>
          </w:pPr>
          <w:r w:rsidRPr="007E7358">
            <w:rPr>
              <w:rFonts w:cs="B Nazanin"/>
              <w:b/>
              <w:bCs/>
              <w:sz w:val="20"/>
              <w:szCs w:val="20"/>
              <w:rtl/>
            </w:rPr>
            <w:t>سوالات</w:t>
          </w:r>
        </w:p>
      </w:tc>
      <w:tc>
        <w:tcPr>
          <w:tcW w:w="675" w:type="dxa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بارم</w:t>
          </w:r>
        </w:p>
      </w:tc>
    </w:tr>
  </w:tbl>
  <w:p w:rsidR="000434C7" w:rsidRPr="000434C7" w:rsidRDefault="000434C7">
    <w:pPr>
      <w:pStyle w:val="Header"/>
      <w:rPr>
        <w:sz w:val="2"/>
        <w:szCs w:val="2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42E" w:rsidRDefault="002858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8" o:spid="_x0000_s2049" type="#_x0000_t136" style="position:absolute;left:0;text-align:left;margin-left:0;margin-top:0;width:702.35pt;height:5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E0F47"/>
    <w:multiLevelType w:val="hybridMultilevel"/>
    <w:tmpl w:val="0F08FD36"/>
    <w:lvl w:ilvl="0" w:tplc="EC4CC5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FA2615"/>
    <w:multiLevelType w:val="hybridMultilevel"/>
    <w:tmpl w:val="4306A5D4"/>
    <w:lvl w:ilvl="0" w:tplc="C44AE2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proofState w:spelling="clean" w:grammar="clean"/>
  <w:attachedTemplate r:id="rId1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1A07"/>
    <w:rsid w:val="00027DF7"/>
    <w:rsid w:val="00042412"/>
    <w:rsid w:val="000434C7"/>
    <w:rsid w:val="0005706D"/>
    <w:rsid w:val="00090AFE"/>
    <w:rsid w:val="000C1B85"/>
    <w:rsid w:val="000F4C89"/>
    <w:rsid w:val="0017367E"/>
    <w:rsid w:val="0023668A"/>
    <w:rsid w:val="00240D17"/>
    <w:rsid w:val="002858E6"/>
    <w:rsid w:val="002A1072"/>
    <w:rsid w:val="002C009F"/>
    <w:rsid w:val="002C2E38"/>
    <w:rsid w:val="002D3733"/>
    <w:rsid w:val="003011AD"/>
    <w:rsid w:val="00316179"/>
    <w:rsid w:val="00320632"/>
    <w:rsid w:val="003A2FBF"/>
    <w:rsid w:val="003B6AE8"/>
    <w:rsid w:val="003C18E1"/>
    <w:rsid w:val="003C7D9F"/>
    <w:rsid w:val="00414510"/>
    <w:rsid w:val="004D0DB8"/>
    <w:rsid w:val="004F365B"/>
    <w:rsid w:val="004F551B"/>
    <w:rsid w:val="005070FA"/>
    <w:rsid w:val="005B4A6C"/>
    <w:rsid w:val="005F6AC8"/>
    <w:rsid w:val="006334E7"/>
    <w:rsid w:val="0067167C"/>
    <w:rsid w:val="006F7E52"/>
    <w:rsid w:val="00765CDB"/>
    <w:rsid w:val="007902AB"/>
    <w:rsid w:val="007B369F"/>
    <w:rsid w:val="007B4638"/>
    <w:rsid w:val="007E7358"/>
    <w:rsid w:val="007F1A07"/>
    <w:rsid w:val="00822FB8"/>
    <w:rsid w:val="00857229"/>
    <w:rsid w:val="008B0A7D"/>
    <w:rsid w:val="008C3F6C"/>
    <w:rsid w:val="008D6477"/>
    <w:rsid w:val="00947073"/>
    <w:rsid w:val="00A1506F"/>
    <w:rsid w:val="00A1644F"/>
    <w:rsid w:val="00A90CE6"/>
    <w:rsid w:val="00AA4AA9"/>
    <w:rsid w:val="00AF31A3"/>
    <w:rsid w:val="00B001BB"/>
    <w:rsid w:val="00B35B37"/>
    <w:rsid w:val="00BB0687"/>
    <w:rsid w:val="00BB44D5"/>
    <w:rsid w:val="00BF742E"/>
    <w:rsid w:val="00C92BD1"/>
    <w:rsid w:val="00CA1C68"/>
    <w:rsid w:val="00CB6693"/>
    <w:rsid w:val="00D11368"/>
    <w:rsid w:val="00D572D2"/>
    <w:rsid w:val="00DB66FC"/>
    <w:rsid w:val="00DD57FD"/>
    <w:rsid w:val="00DE0D12"/>
    <w:rsid w:val="00E810AB"/>
    <w:rsid w:val="00F9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F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4C7"/>
  </w:style>
  <w:style w:type="paragraph" w:styleId="Footer">
    <w:name w:val="footer"/>
    <w:basedOn w:val="Normal"/>
    <w:link w:val="Foot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4C7"/>
  </w:style>
  <w:style w:type="paragraph" w:styleId="ListParagraph">
    <w:name w:val="List Paragraph"/>
    <w:basedOn w:val="Normal"/>
    <w:uiPriority w:val="34"/>
    <w:qFormat/>
    <w:rsid w:val="00671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MIR\Biamoz\form%20kham%20emla\form%20kham\&#1587;&#1585;&#1576;&#1585;&#1711;%20&#1582;&#1575;&#1605;%20&#1575;&#1605;&#1578;&#1581;&#1575;&#1606;%20&#1606;&#1607;&#1575;&#1740;&#1740;%20&#1605;&#1606;&#1575;&#1587;&#1576;%20&#1583;&#1576;&#1740;&#1585;&#1587;&#1578;&#1575;&#1606;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B24C6-07F3-4366-9240-468B04AF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سربرگ خام امتحان نهایی مناسب دبیرستان - Copy</Template>
  <TotalTime>53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ATOMs 2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akbari</dc:creator>
  <cp:lastModifiedBy>DATAsystem</cp:lastModifiedBy>
  <cp:revision>11</cp:revision>
  <cp:lastPrinted>2014-04-25T10:07:00Z</cp:lastPrinted>
  <dcterms:created xsi:type="dcterms:W3CDTF">2024-12-24T04:28:00Z</dcterms:created>
  <dcterms:modified xsi:type="dcterms:W3CDTF">2025-01-03T16:00:00Z</dcterms:modified>
</cp:coreProperties>
</file>